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F99772" w14:textId="2D0CEEE4" w:rsidR="008A6900" w:rsidRDefault="008A6900" w:rsidP="008A6900">
      <w:pPr>
        <w:pStyle w:val="NoSpacing"/>
      </w:pPr>
    </w:p>
    <w:p w14:paraId="0733C563" w14:textId="77777777" w:rsidR="008A6900" w:rsidRDefault="008A6900" w:rsidP="008A6900">
      <w:pPr>
        <w:pStyle w:val="NoSpacing"/>
        <w:jc w:val="center"/>
      </w:pPr>
      <w:r>
        <w:t>STATEMENT</w:t>
      </w:r>
    </w:p>
    <w:p w14:paraId="682819B0" w14:textId="77777777" w:rsidR="008A6900" w:rsidRDefault="008A6900" w:rsidP="008A6900">
      <w:pPr>
        <w:pStyle w:val="NoSpacing"/>
        <w:jc w:val="center"/>
      </w:pPr>
    </w:p>
    <w:p w14:paraId="656E7404" w14:textId="77777777" w:rsidR="008A6900" w:rsidRDefault="008A6900" w:rsidP="008A6900">
      <w:pPr>
        <w:pStyle w:val="NoSpacing"/>
        <w:jc w:val="center"/>
        <w:rPr>
          <w:color w:val="C00000"/>
        </w:rPr>
      </w:pPr>
      <w:r>
        <w:rPr>
          <w:color w:val="C00000"/>
        </w:rPr>
        <w:t>ABC Family Medicine PC</w:t>
      </w:r>
    </w:p>
    <w:p w14:paraId="596599B0" w14:textId="77777777" w:rsidR="008A6900" w:rsidRDefault="008A6900" w:rsidP="008A6900">
      <w:pPr>
        <w:pStyle w:val="NoSpacing"/>
        <w:jc w:val="center"/>
        <w:rPr>
          <w:color w:val="C00000"/>
        </w:rPr>
      </w:pPr>
      <w:r>
        <w:rPr>
          <w:color w:val="C00000"/>
        </w:rPr>
        <w:t>123 ABC Street, Unit 201</w:t>
      </w:r>
    </w:p>
    <w:p w14:paraId="29C5E5C8" w14:textId="77777777" w:rsidR="008A6900" w:rsidRDefault="008A6900" w:rsidP="008A6900">
      <w:pPr>
        <w:pStyle w:val="NoSpacing"/>
        <w:jc w:val="center"/>
        <w:rPr>
          <w:color w:val="C00000"/>
        </w:rPr>
      </w:pPr>
      <w:r>
        <w:rPr>
          <w:color w:val="C00000"/>
        </w:rPr>
        <w:t>ABC Town</w:t>
      </w:r>
    </w:p>
    <w:p w14:paraId="280CF243" w14:textId="77777777" w:rsidR="008A6900" w:rsidRDefault="008A6900" w:rsidP="008A6900">
      <w:pPr>
        <w:pStyle w:val="NoSpacing"/>
        <w:jc w:val="center"/>
        <w:rPr>
          <w:color w:val="C00000"/>
        </w:rPr>
      </w:pPr>
      <w:r>
        <w:rPr>
          <w:color w:val="C00000"/>
        </w:rPr>
        <w:t>CO, xxxxx</w:t>
      </w:r>
    </w:p>
    <w:p w14:paraId="13B6CE8E" w14:textId="77777777" w:rsidR="008A6900" w:rsidRDefault="008A6900" w:rsidP="008A6900">
      <w:pPr>
        <w:pStyle w:val="NoSpacing"/>
        <w:jc w:val="center"/>
        <w:rPr>
          <w:color w:val="C00000"/>
        </w:rPr>
      </w:pPr>
    </w:p>
    <w:p w14:paraId="671EEBBC" w14:textId="77777777" w:rsidR="008A6900" w:rsidRDefault="008A6900" w:rsidP="008A6900">
      <w:pPr>
        <w:pStyle w:val="NoSpacing"/>
        <w:jc w:val="center"/>
        <w:rPr>
          <w:color w:val="C00000"/>
        </w:rPr>
      </w:pPr>
    </w:p>
    <w:p w14:paraId="28467672" w14:textId="77777777" w:rsidR="008A6900" w:rsidRDefault="008A6900" w:rsidP="008A6900">
      <w:pPr>
        <w:pStyle w:val="NoSpacing"/>
        <w:rPr>
          <w:color w:val="C00000"/>
        </w:rPr>
      </w:pPr>
      <w:r>
        <w:rPr>
          <w:color w:val="C00000"/>
        </w:rPr>
        <w:t>PATIENT:</w:t>
      </w:r>
      <w:r>
        <w:rPr>
          <w:color w:val="C00000"/>
        </w:rPr>
        <w:tab/>
      </w:r>
    </w:p>
    <w:p w14:paraId="323AC383" w14:textId="77777777" w:rsidR="008A6900" w:rsidRDefault="008A6900" w:rsidP="008A6900">
      <w:pPr>
        <w:pStyle w:val="NoSpacing"/>
        <w:rPr>
          <w:color w:val="C00000"/>
        </w:rPr>
      </w:pPr>
    </w:p>
    <w:p w14:paraId="136B591A" w14:textId="77777777" w:rsidR="008A6900" w:rsidRDefault="008A6900" w:rsidP="008A6900">
      <w:pPr>
        <w:pStyle w:val="NoSpacing"/>
        <w:rPr>
          <w:color w:val="C00000"/>
        </w:rPr>
      </w:pPr>
      <w:r>
        <w:rPr>
          <w:color w:val="C00000"/>
        </w:rPr>
        <w:t>ADDRESS:</w:t>
      </w:r>
      <w:r>
        <w:rPr>
          <w:color w:val="C00000"/>
        </w:rPr>
        <w:tab/>
      </w:r>
    </w:p>
    <w:p w14:paraId="1845EC20" w14:textId="77777777" w:rsidR="008A6900" w:rsidRDefault="008A6900" w:rsidP="008A6900">
      <w:pPr>
        <w:pStyle w:val="NoSpacing"/>
        <w:rPr>
          <w:color w:val="C00000"/>
        </w:rPr>
      </w:pPr>
    </w:p>
    <w:p w14:paraId="4D804B82" w14:textId="77777777" w:rsidR="008A6900" w:rsidRDefault="008A6900" w:rsidP="008A6900">
      <w:pPr>
        <w:pStyle w:val="NoSpacing"/>
        <w:rPr>
          <w:color w:val="C00000"/>
        </w:rPr>
      </w:pPr>
    </w:p>
    <w:tbl>
      <w:tblPr>
        <w:tblW w:w="10013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440"/>
        <w:gridCol w:w="2903"/>
        <w:gridCol w:w="630"/>
        <w:gridCol w:w="540"/>
        <w:gridCol w:w="810"/>
        <w:gridCol w:w="450"/>
        <w:gridCol w:w="630"/>
        <w:gridCol w:w="360"/>
        <w:gridCol w:w="810"/>
        <w:gridCol w:w="360"/>
      </w:tblGrid>
      <w:tr w:rsidR="00231B65" w:rsidRPr="00207E2A" w14:paraId="351AFAB3" w14:textId="77777777" w:rsidTr="002D4DBB">
        <w:tc>
          <w:tcPr>
            <w:tcW w:w="1080" w:type="dxa"/>
            <w:shd w:val="clear" w:color="auto" w:fill="auto"/>
          </w:tcPr>
          <w:p w14:paraId="4DDDA9CB" w14:textId="77777777" w:rsidR="002F2468" w:rsidRPr="00207E2A" w:rsidRDefault="002F2468" w:rsidP="00207E2A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DATE</w:t>
            </w:r>
          </w:p>
        </w:tc>
        <w:tc>
          <w:tcPr>
            <w:tcW w:w="1440" w:type="dxa"/>
            <w:shd w:val="clear" w:color="auto" w:fill="auto"/>
          </w:tcPr>
          <w:p w14:paraId="4BC7BC58" w14:textId="77777777" w:rsidR="002F2468" w:rsidRPr="00207E2A" w:rsidRDefault="002F2468" w:rsidP="00207E2A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REFERENCE</w:t>
            </w:r>
          </w:p>
        </w:tc>
        <w:tc>
          <w:tcPr>
            <w:tcW w:w="2903" w:type="dxa"/>
            <w:shd w:val="clear" w:color="auto" w:fill="auto"/>
          </w:tcPr>
          <w:p w14:paraId="48914F83" w14:textId="77777777" w:rsidR="002F2468" w:rsidRPr="00207E2A" w:rsidRDefault="002F2468" w:rsidP="00207E2A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DESCRIPTION</w:t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09A442BD" w14:textId="77777777" w:rsidR="002F2468" w:rsidRPr="00207E2A" w:rsidRDefault="002F2468" w:rsidP="00207E2A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CHARGES</w:t>
            </w:r>
          </w:p>
        </w:tc>
        <w:tc>
          <w:tcPr>
            <w:tcW w:w="2250" w:type="dxa"/>
            <w:gridSpan w:val="4"/>
            <w:shd w:val="clear" w:color="auto" w:fill="auto"/>
          </w:tcPr>
          <w:p w14:paraId="7DA10095" w14:textId="77777777" w:rsidR="002F2468" w:rsidRPr="00207E2A" w:rsidRDefault="002F2468" w:rsidP="00207E2A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CREDITS</w:t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24A04F9D" w14:textId="77777777" w:rsidR="002F2468" w:rsidRPr="00207E2A" w:rsidRDefault="002F2468" w:rsidP="00207E2A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BALANCE</w:t>
            </w:r>
          </w:p>
        </w:tc>
      </w:tr>
      <w:tr w:rsidR="00231B65" w:rsidRPr="00207E2A" w14:paraId="5BB7F89E" w14:textId="77777777" w:rsidTr="002D4DBB">
        <w:tc>
          <w:tcPr>
            <w:tcW w:w="5423" w:type="dxa"/>
            <w:gridSpan w:val="3"/>
            <w:shd w:val="clear" w:color="auto" w:fill="auto"/>
          </w:tcPr>
          <w:p w14:paraId="67107580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ab/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7D788C7C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14B25AD9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PAYMENTS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953FC98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ADJ</w:t>
            </w:r>
          </w:p>
        </w:tc>
        <w:tc>
          <w:tcPr>
            <w:tcW w:w="810" w:type="dxa"/>
            <w:shd w:val="clear" w:color="auto" w:fill="auto"/>
          </w:tcPr>
          <w:p w14:paraId="460E0AD1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3C1C53A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14:paraId="2C919820" w14:textId="77777777" w:rsidTr="002D4DBB">
        <w:tc>
          <w:tcPr>
            <w:tcW w:w="8843" w:type="dxa"/>
            <w:gridSpan w:val="9"/>
            <w:shd w:val="clear" w:color="auto" w:fill="auto"/>
          </w:tcPr>
          <w:p w14:paraId="3BC9A83B" w14:textId="5D9C0844" w:rsidR="002F2468" w:rsidRPr="00207E2A" w:rsidRDefault="00B84A7F" w:rsidP="008A6900">
            <w:pPr>
              <w:pStyle w:val="NoSpacing"/>
              <w:rPr>
                <w:color w:val="C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7968" behindDoc="0" locked="0" layoutInCell="1" allowOverlap="1" wp14:anchorId="4C759963" wp14:editId="79982A4F">
                      <wp:simplePos x="0" y="0"/>
                      <wp:positionH relativeFrom="margin">
                        <wp:align>right</wp:align>
                      </wp:positionH>
                      <wp:positionV relativeFrom="margin">
                        <wp:align>top</wp:align>
                      </wp:positionV>
                      <wp:extent cx="1800225" cy="0"/>
                      <wp:effectExtent l="0" t="76200" r="9525" b="95250"/>
                      <wp:wrapSquare wrapText="bothSides"/>
                      <wp:docPr id="3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00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type w14:anchorId="696945F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90.55pt;margin-top:0;width:141.75pt;height:0;z-index:251667968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top;mso-position-vertical-relative:margin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" strokecolor="#4a7ebb">
                      <v:stroke endarrow="open"/>
                      <o:lock v:ext="edit" shapetype="f"/>
                      <w10:wrap type="square" anchorx="margin" anchory="margin"/>
                    </v:shape>
                  </w:pict>
                </mc:Fallback>
              </mc:AlternateContent>
            </w:r>
            <w:r w:rsidR="002F2468" w:rsidRPr="00207E2A">
              <w:rPr>
                <w:color w:val="C00000"/>
              </w:rPr>
              <w:t xml:space="preserve">BALANCE FORWARD </w:t>
            </w:r>
          </w:p>
        </w:tc>
        <w:tc>
          <w:tcPr>
            <w:tcW w:w="810" w:type="dxa"/>
            <w:shd w:val="clear" w:color="auto" w:fill="auto"/>
          </w:tcPr>
          <w:p w14:paraId="4247A950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2373FA6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14:paraId="11E3DE2B" w14:textId="77777777" w:rsidTr="002D4DBB">
        <w:tc>
          <w:tcPr>
            <w:tcW w:w="1080" w:type="dxa"/>
            <w:shd w:val="clear" w:color="auto" w:fill="auto"/>
          </w:tcPr>
          <w:p w14:paraId="6885CEC7" w14:textId="6A136B99" w:rsidR="002F2468" w:rsidRPr="00473F68" w:rsidRDefault="00473F68" w:rsidP="008A6900">
            <w:pPr>
              <w:pStyle w:val="NoSpacing"/>
              <w:rPr>
                <w:color w:val="000000" w:themeColor="text1"/>
              </w:rPr>
            </w:pPr>
            <w:r w:rsidRPr="00473F68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/1/xx</w:t>
            </w:r>
          </w:p>
        </w:tc>
        <w:tc>
          <w:tcPr>
            <w:tcW w:w="1440" w:type="dxa"/>
            <w:shd w:val="clear" w:color="auto" w:fill="auto"/>
          </w:tcPr>
          <w:p w14:paraId="705A893F" w14:textId="729D8329" w:rsidR="002F2468" w:rsidRPr="00473F68" w:rsidRDefault="00473F68" w:rsidP="008A6900">
            <w:pPr>
              <w:pStyle w:val="NoSpacing"/>
              <w:rPr>
                <w:color w:val="000000" w:themeColor="text1"/>
              </w:rPr>
            </w:pPr>
            <w:r w:rsidRPr="00473F68">
              <w:rPr>
                <w:color w:val="000000" w:themeColor="text1"/>
              </w:rPr>
              <w:t>Toni Samuel</w:t>
            </w:r>
          </w:p>
        </w:tc>
        <w:tc>
          <w:tcPr>
            <w:tcW w:w="2903" w:type="dxa"/>
            <w:shd w:val="clear" w:color="auto" w:fill="auto"/>
          </w:tcPr>
          <w:p w14:paraId="5C5037BC" w14:textId="2A26B0FD" w:rsidR="002F2468" w:rsidRPr="00473F68" w:rsidRDefault="00473F68" w:rsidP="008A6900">
            <w:pPr>
              <w:pStyle w:val="NoSpacing"/>
              <w:rPr>
                <w:color w:val="000000" w:themeColor="text1"/>
              </w:rPr>
            </w:pPr>
            <w:r w:rsidRPr="00473F68">
              <w:rPr>
                <w:color w:val="000000" w:themeColor="text1"/>
              </w:rPr>
              <w:t>Comprehensive office visit</w:t>
            </w:r>
          </w:p>
        </w:tc>
        <w:tc>
          <w:tcPr>
            <w:tcW w:w="630" w:type="dxa"/>
            <w:shd w:val="clear" w:color="auto" w:fill="auto"/>
          </w:tcPr>
          <w:p w14:paraId="0C771F43" w14:textId="743027A3" w:rsidR="002F2468" w:rsidRPr="00473F68" w:rsidRDefault="00473F68" w:rsidP="008A6900">
            <w:pPr>
              <w:pStyle w:val="NoSpacing"/>
              <w:rPr>
                <w:color w:val="000000" w:themeColor="text1"/>
              </w:rPr>
            </w:pPr>
            <w:r w:rsidRPr="00473F68">
              <w:rPr>
                <w:color w:val="000000" w:themeColor="text1"/>
              </w:rPr>
              <w:t>330</w:t>
            </w:r>
          </w:p>
        </w:tc>
        <w:tc>
          <w:tcPr>
            <w:tcW w:w="540" w:type="dxa"/>
            <w:shd w:val="clear" w:color="auto" w:fill="auto"/>
          </w:tcPr>
          <w:p w14:paraId="50F6F966" w14:textId="77777777" w:rsidR="002F2468" w:rsidRPr="00473F68" w:rsidRDefault="002F2468" w:rsidP="008A6900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2DCA9067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F128ACC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563839C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5BCC6CC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62352C1" w14:textId="46966A57" w:rsidR="002F2468" w:rsidRPr="00207E2A" w:rsidRDefault="00704CB6" w:rsidP="008A6900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330</w:t>
            </w:r>
          </w:p>
        </w:tc>
        <w:tc>
          <w:tcPr>
            <w:tcW w:w="360" w:type="dxa"/>
            <w:shd w:val="clear" w:color="auto" w:fill="auto"/>
          </w:tcPr>
          <w:p w14:paraId="242A9D5E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14:paraId="20A86431" w14:textId="77777777" w:rsidTr="002D4DBB">
        <w:tc>
          <w:tcPr>
            <w:tcW w:w="1080" w:type="dxa"/>
            <w:shd w:val="clear" w:color="auto" w:fill="auto"/>
          </w:tcPr>
          <w:p w14:paraId="6DCEC1E1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FF0BFAA" w14:textId="770AAF4C" w:rsidR="002F2468" w:rsidRPr="00473F68" w:rsidRDefault="00473F68" w:rsidP="008A6900">
            <w:pPr>
              <w:pStyle w:val="NoSpacing"/>
              <w:rPr>
                <w:color w:val="000000" w:themeColor="text1"/>
              </w:rPr>
            </w:pPr>
            <w:r w:rsidRPr="00473F68">
              <w:rPr>
                <w:color w:val="000000" w:themeColor="text1"/>
              </w:rPr>
              <w:t xml:space="preserve">Lionel vet </w:t>
            </w:r>
          </w:p>
        </w:tc>
        <w:tc>
          <w:tcPr>
            <w:tcW w:w="2903" w:type="dxa"/>
            <w:shd w:val="clear" w:color="auto" w:fill="auto"/>
          </w:tcPr>
          <w:p w14:paraId="41F59807" w14:textId="1CE3D538" w:rsidR="002F2468" w:rsidRPr="00473F68" w:rsidRDefault="00473F68" w:rsidP="008A6900">
            <w:pPr>
              <w:pStyle w:val="NoSpacing"/>
              <w:rPr>
                <w:color w:val="000000" w:themeColor="text1"/>
              </w:rPr>
            </w:pPr>
            <w:r w:rsidRPr="00473F68">
              <w:rPr>
                <w:color w:val="000000" w:themeColor="text1"/>
              </w:rPr>
              <w:t>Follow up on radiography results</w:t>
            </w:r>
          </w:p>
        </w:tc>
        <w:tc>
          <w:tcPr>
            <w:tcW w:w="630" w:type="dxa"/>
            <w:shd w:val="clear" w:color="auto" w:fill="auto"/>
          </w:tcPr>
          <w:p w14:paraId="05D61206" w14:textId="17432B04" w:rsidR="002F2468" w:rsidRPr="00473F68" w:rsidRDefault="00473F68" w:rsidP="008A6900">
            <w:pPr>
              <w:pStyle w:val="NoSpacing"/>
              <w:rPr>
                <w:color w:val="000000" w:themeColor="text1"/>
              </w:rPr>
            </w:pPr>
            <w:r w:rsidRPr="00473F68">
              <w:rPr>
                <w:color w:val="000000" w:themeColor="text1"/>
              </w:rPr>
              <w:t>120</w:t>
            </w:r>
          </w:p>
        </w:tc>
        <w:tc>
          <w:tcPr>
            <w:tcW w:w="540" w:type="dxa"/>
            <w:shd w:val="clear" w:color="auto" w:fill="auto"/>
          </w:tcPr>
          <w:p w14:paraId="007E1C9E" w14:textId="77777777" w:rsidR="002F2468" w:rsidRPr="00473F68" w:rsidRDefault="002F2468" w:rsidP="008A6900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011C81DD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DAEB20F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1F1C651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352135A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EBD3C55" w14:textId="75CD2B5C" w:rsidR="002F2468" w:rsidRPr="00207E2A" w:rsidRDefault="002F2468" w:rsidP="008A6900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 xml:space="preserve">    </w:t>
            </w:r>
            <w:r w:rsidR="00704CB6">
              <w:rPr>
                <w:color w:val="C00000"/>
              </w:rPr>
              <w:t>120</w:t>
            </w:r>
          </w:p>
        </w:tc>
        <w:tc>
          <w:tcPr>
            <w:tcW w:w="360" w:type="dxa"/>
            <w:shd w:val="clear" w:color="auto" w:fill="auto"/>
          </w:tcPr>
          <w:p w14:paraId="1CC08483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 xml:space="preserve">  </w:t>
            </w:r>
          </w:p>
        </w:tc>
      </w:tr>
      <w:tr w:rsidR="00231B65" w:rsidRPr="00207E2A" w14:paraId="73D82834" w14:textId="77777777" w:rsidTr="002D4DBB">
        <w:tc>
          <w:tcPr>
            <w:tcW w:w="1080" w:type="dxa"/>
            <w:shd w:val="clear" w:color="auto" w:fill="auto"/>
          </w:tcPr>
          <w:p w14:paraId="77187407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002834A5" w14:textId="6FCFFCC5" w:rsidR="002F2468" w:rsidRPr="00473F68" w:rsidRDefault="00473F68" w:rsidP="008A6900">
            <w:pPr>
              <w:pStyle w:val="NoSpacing"/>
              <w:rPr>
                <w:color w:val="000000" w:themeColor="text1"/>
              </w:rPr>
            </w:pPr>
            <w:r w:rsidRPr="00473F68">
              <w:rPr>
                <w:color w:val="000000" w:themeColor="text1"/>
              </w:rPr>
              <w:t>John Jones</w:t>
            </w:r>
          </w:p>
        </w:tc>
        <w:tc>
          <w:tcPr>
            <w:tcW w:w="2903" w:type="dxa"/>
            <w:shd w:val="clear" w:color="auto" w:fill="auto"/>
          </w:tcPr>
          <w:p w14:paraId="21785A69" w14:textId="4EB0276D" w:rsidR="002F2468" w:rsidRPr="00473F68" w:rsidRDefault="00473F68" w:rsidP="008A6900">
            <w:pPr>
              <w:pStyle w:val="NoSpacing"/>
              <w:rPr>
                <w:color w:val="000000" w:themeColor="text1"/>
              </w:rPr>
            </w:pPr>
            <w:r w:rsidRPr="00473F68">
              <w:rPr>
                <w:color w:val="000000" w:themeColor="text1"/>
              </w:rPr>
              <w:t xml:space="preserve">Nurse visit </w:t>
            </w:r>
          </w:p>
        </w:tc>
        <w:tc>
          <w:tcPr>
            <w:tcW w:w="630" w:type="dxa"/>
            <w:shd w:val="clear" w:color="auto" w:fill="auto"/>
          </w:tcPr>
          <w:p w14:paraId="21313807" w14:textId="49FD0623" w:rsidR="00473F68" w:rsidRPr="00473F68" w:rsidRDefault="00473F68" w:rsidP="008A6900">
            <w:pPr>
              <w:pStyle w:val="NoSpacing"/>
              <w:rPr>
                <w:color w:val="000000" w:themeColor="text1"/>
              </w:rPr>
            </w:pPr>
            <w:r w:rsidRPr="00473F68">
              <w:rPr>
                <w:color w:val="000000" w:themeColor="text1"/>
              </w:rPr>
              <w:t>130</w:t>
            </w:r>
          </w:p>
        </w:tc>
        <w:tc>
          <w:tcPr>
            <w:tcW w:w="540" w:type="dxa"/>
            <w:shd w:val="clear" w:color="auto" w:fill="auto"/>
          </w:tcPr>
          <w:p w14:paraId="783F2A26" w14:textId="77777777" w:rsidR="002F2468" w:rsidRPr="00473F68" w:rsidRDefault="002F2468" w:rsidP="008A6900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2A40EA31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7653358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06F6CC5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DAC8513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E7A1CFF" w14:textId="0881633F" w:rsidR="002F2468" w:rsidRPr="00207E2A" w:rsidRDefault="00704CB6" w:rsidP="008A6900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130</w:t>
            </w:r>
          </w:p>
        </w:tc>
        <w:tc>
          <w:tcPr>
            <w:tcW w:w="360" w:type="dxa"/>
            <w:shd w:val="clear" w:color="auto" w:fill="auto"/>
          </w:tcPr>
          <w:p w14:paraId="7DB7161C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14:paraId="6B45E04B" w14:textId="77777777" w:rsidTr="002D4DBB">
        <w:tc>
          <w:tcPr>
            <w:tcW w:w="1080" w:type="dxa"/>
            <w:shd w:val="clear" w:color="auto" w:fill="auto"/>
          </w:tcPr>
          <w:p w14:paraId="468B52CB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9F411FB" w14:textId="57B9125B" w:rsidR="002F2468" w:rsidRPr="00473F68" w:rsidRDefault="00473F68" w:rsidP="008A6900">
            <w:pPr>
              <w:pStyle w:val="NoSpacing"/>
              <w:rPr>
                <w:color w:val="000000" w:themeColor="text1"/>
              </w:rPr>
            </w:pPr>
            <w:r w:rsidRPr="00473F68">
              <w:rPr>
                <w:color w:val="000000" w:themeColor="text1"/>
              </w:rPr>
              <w:t xml:space="preserve">Victor volosky </w:t>
            </w:r>
          </w:p>
        </w:tc>
        <w:tc>
          <w:tcPr>
            <w:tcW w:w="2903" w:type="dxa"/>
            <w:shd w:val="clear" w:color="auto" w:fill="auto"/>
          </w:tcPr>
          <w:p w14:paraId="5362BB06" w14:textId="153EA845" w:rsidR="002F2468" w:rsidRPr="00473F68" w:rsidRDefault="00473F68" w:rsidP="008A6900">
            <w:pPr>
              <w:pStyle w:val="NoSpacing"/>
              <w:rPr>
                <w:color w:val="000000" w:themeColor="text1"/>
              </w:rPr>
            </w:pPr>
            <w:r w:rsidRPr="00473F68">
              <w:rPr>
                <w:color w:val="000000" w:themeColor="text1"/>
              </w:rPr>
              <w:t>Appointment for annual history</w:t>
            </w:r>
          </w:p>
        </w:tc>
        <w:tc>
          <w:tcPr>
            <w:tcW w:w="630" w:type="dxa"/>
            <w:shd w:val="clear" w:color="auto" w:fill="auto"/>
          </w:tcPr>
          <w:p w14:paraId="0DADC427" w14:textId="46BEFA77" w:rsidR="002F2468" w:rsidRPr="00473F68" w:rsidRDefault="00473F68" w:rsidP="008A6900">
            <w:pPr>
              <w:pStyle w:val="NoSpacing"/>
              <w:rPr>
                <w:color w:val="000000" w:themeColor="text1"/>
              </w:rPr>
            </w:pPr>
            <w:r w:rsidRPr="00473F68">
              <w:rPr>
                <w:color w:val="000000" w:themeColor="text1"/>
              </w:rPr>
              <w:t>330</w:t>
            </w:r>
          </w:p>
        </w:tc>
        <w:tc>
          <w:tcPr>
            <w:tcW w:w="540" w:type="dxa"/>
            <w:shd w:val="clear" w:color="auto" w:fill="auto"/>
          </w:tcPr>
          <w:p w14:paraId="5E4AC004" w14:textId="7FA70D87" w:rsidR="002F2468" w:rsidRPr="00473F68" w:rsidRDefault="002F2468" w:rsidP="008A6900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74B54DF7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A7CE7E0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4D872FC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EC01BFF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AFEAF12" w14:textId="76EEE507" w:rsidR="002F2468" w:rsidRPr="00207E2A" w:rsidRDefault="00704CB6" w:rsidP="008A6900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330</w:t>
            </w:r>
          </w:p>
        </w:tc>
        <w:tc>
          <w:tcPr>
            <w:tcW w:w="360" w:type="dxa"/>
            <w:shd w:val="clear" w:color="auto" w:fill="auto"/>
          </w:tcPr>
          <w:p w14:paraId="178F308A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14:paraId="6C8779BB" w14:textId="77777777" w:rsidTr="002D4DBB">
        <w:tc>
          <w:tcPr>
            <w:tcW w:w="1080" w:type="dxa"/>
            <w:shd w:val="clear" w:color="auto" w:fill="auto"/>
          </w:tcPr>
          <w:p w14:paraId="72BA85FE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8B35F13" w14:textId="35590830" w:rsidR="002F2468" w:rsidRPr="00207E2A" w:rsidRDefault="00473F68" w:rsidP="008A6900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Barbara Bradford</w:t>
            </w:r>
          </w:p>
        </w:tc>
        <w:tc>
          <w:tcPr>
            <w:tcW w:w="2903" w:type="dxa"/>
            <w:shd w:val="clear" w:color="auto" w:fill="auto"/>
          </w:tcPr>
          <w:p w14:paraId="14535B35" w14:textId="6E7A5EE4" w:rsidR="002F2468" w:rsidRPr="00207E2A" w:rsidRDefault="00473F68" w:rsidP="008A6900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Comprehensive office visit</w:t>
            </w:r>
          </w:p>
        </w:tc>
        <w:tc>
          <w:tcPr>
            <w:tcW w:w="630" w:type="dxa"/>
            <w:shd w:val="clear" w:color="auto" w:fill="auto"/>
          </w:tcPr>
          <w:p w14:paraId="5CDECB1B" w14:textId="647603AE" w:rsidR="002F2468" w:rsidRPr="00207E2A" w:rsidRDefault="00473F68" w:rsidP="008A6900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285</w:t>
            </w:r>
          </w:p>
        </w:tc>
        <w:tc>
          <w:tcPr>
            <w:tcW w:w="540" w:type="dxa"/>
            <w:shd w:val="clear" w:color="auto" w:fill="auto"/>
          </w:tcPr>
          <w:p w14:paraId="6A22B641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0B6C796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F139585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D5BC27D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44137EF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50BB5DA" w14:textId="154D9568" w:rsidR="002F2468" w:rsidRPr="00207E2A" w:rsidRDefault="00704CB6" w:rsidP="008A6900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285</w:t>
            </w:r>
          </w:p>
        </w:tc>
        <w:tc>
          <w:tcPr>
            <w:tcW w:w="360" w:type="dxa"/>
            <w:shd w:val="clear" w:color="auto" w:fill="auto"/>
          </w:tcPr>
          <w:p w14:paraId="7D4C207E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14:paraId="6C914052" w14:textId="77777777" w:rsidTr="002D4DBB">
        <w:tc>
          <w:tcPr>
            <w:tcW w:w="1080" w:type="dxa"/>
            <w:shd w:val="clear" w:color="auto" w:fill="auto"/>
          </w:tcPr>
          <w:p w14:paraId="2455F3CC" w14:textId="42D5D07F" w:rsidR="002F2468" w:rsidRPr="00207E2A" w:rsidRDefault="002D4DBB" w:rsidP="008A6900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3/22/xx</w:t>
            </w:r>
          </w:p>
        </w:tc>
        <w:tc>
          <w:tcPr>
            <w:tcW w:w="1440" w:type="dxa"/>
            <w:shd w:val="clear" w:color="auto" w:fill="auto"/>
          </w:tcPr>
          <w:p w14:paraId="10768C24" w14:textId="6886A850" w:rsidR="002F2468" w:rsidRPr="00207E2A" w:rsidRDefault="002D4DBB" w:rsidP="008A6900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 xml:space="preserve">Zena Zeldov </w:t>
            </w:r>
          </w:p>
        </w:tc>
        <w:tc>
          <w:tcPr>
            <w:tcW w:w="2903" w:type="dxa"/>
            <w:shd w:val="clear" w:color="auto" w:fill="auto"/>
          </w:tcPr>
          <w:p w14:paraId="2EEAE8F1" w14:textId="1CD84B3A" w:rsidR="002F2468" w:rsidRPr="00207E2A" w:rsidRDefault="002D4DBB" w:rsidP="008A6900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Comp O.V</w:t>
            </w:r>
          </w:p>
        </w:tc>
        <w:tc>
          <w:tcPr>
            <w:tcW w:w="630" w:type="dxa"/>
            <w:shd w:val="clear" w:color="auto" w:fill="auto"/>
          </w:tcPr>
          <w:p w14:paraId="04F7314F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A2B4951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9A862F3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BE8B270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91221F8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7ADF22C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7305BF9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5453F11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14:paraId="61413092" w14:textId="77777777" w:rsidTr="002D4DBB">
        <w:tc>
          <w:tcPr>
            <w:tcW w:w="1080" w:type="dxa"/>
            <w:shd w:val="clear" w:color="auto" w:fill="auto"/>
          </w:tcPr>
          <w:p w14:paraId="1B5D7F21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CE2D9D8" w14:textId="6CE708D6" w:rsidR="002F2468" w:rsidRPr="00207E2A" w:rsidRDefault="002D4DBB" w:rsidP="008A6900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 xml:space="preserve">Toni Samuels </w:t>
            </w:r>
          </w:p>
        </w:tc>
        <w:tc>
          <w:tcPr>
            <w:tcW w:w="2903" w:type="dxa"/>
            <w:shd w:val="clear" w:color="auto" w:fill="auto"/>
          </w:tcPr>
          <w:p w14:paraId="55CC30E6" w14:textId="3517D4BB" w:rsidR="002F2468" w:rsidRPr="00207E2A" w:rsidRDefault="002D4DBB" w:rsidP="008A6900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 xml:space="preserve">B12 injection </w:t>
            </w:r>
          </w:p>
        </w:tc>
        <w:tc>
          <w:tcPr>
            <w:tcW w:w="630" w:type="dxa"/>
            <w:shd w:val="clear" w:color="auto" w:fill="auto"/>
          </w:tcPr>
          <w:p w14:paraId="157CC418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E7B8CB4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4D1DA3E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51AE31F2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2BEFE50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42EFE09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9D450DF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12F5E4B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14:paraId="23B96B74" w14:textId="77777777" w:rsidTr="002D4DBB">
        <w:tc>
          <w:tcPr>
            <w:tcW w:w="1080" w:type="dxa"/>
            <w:shd w:val="clear" w:color="auto" w:fill="auto"/>
          </w:tcPr>
          <w:p w14:paraId="1CF13C44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DA1AD67" w14:textId="7F76AD7C" w:rsidR="002F2468" w:rsidRPr="00207E2A" w:rsidRDefault="002D4DBB" w:rsidP="008A6900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 xml:space="preserve">Barba Bradford </w:t>
            </w:r>
          </w:p>
        </w:tc>
        <w:tc>
          <w:tcPr>
            <w:tcW w:w="2903" w:type="dxa"/>
            <w:shd w:val="clear" w:color="auto" w:fill="auto"/>
          </w:tcPr>
          <w:p w14:paraId="6E864B2A" w14:textId="0A969886" w:rsidR="002F2468" w:rsidRPr="00207E2A" w:rsidRDefault="002D4DBB" w:rsidP="008A6900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 xml:space="preserve">Blood work </w:t>
            </w:r>
          </w:p>
        </w:tc>
        <w:tc>
          <w:tcPr>
            <w:tcW w:w="630" w:type="dxa"/>
            <w:shd w:val="clear" w:color="auto" w:fill="auto"/>
          </w:tcPr>
          <w:p w14:paraId="30FE891D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2FDEE4F1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501CF5D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17CE626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F95FE99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854EF4E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D6D3965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23FC6C6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14:paraId="37413387" w14:textId="77777777" w:rsidTr="002D4DBB">
        <w:tc>
          <w:tcPr>
            <w:tcW w:w="1080" w:type="dxa"/>
            <w:shd w:val="clear" w:color="auto" w:fill="auto"/>
          </w:tcPr>
          <w:p w14:paraId="1B5C0C99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355BF9B0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4869FF1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BB2B392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19FCBC4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A591557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6947D40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995E780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6DEFEE1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3E4CE5D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BCD8A59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14:paraId="17D8DFA0" w14:textId="77777777" w:rsidTr="002D4DBB">
        <w:tc>
          <w:tcPr>
            <w:tcW w:w="1080" w:type="dxa"/>
            <w:shd w:val="clear" w:color="auto" w:fill="auto"/>
          </w:tcPr>
          <w:p w14:paraId="5B62888D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E1D6023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77FE1386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94002C6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57B752F3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EF61922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22EF38F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E42965B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B8EFFFE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7FF926E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2A17A2D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14:paraId="72A23E29" w14:textId="77777777" w:rsidTr="002D4DBB">
        <w:tc>
          <w:tcPr>
            <w:tcW w:w="1080" w:type="dxa"/>
            <w:shd w:val="clear" w:color="auto" w:fill="auto"/>
          </w:tcPr>
          <w:p w14:paraId="7607B757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11189FB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8E721F3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60E30DC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397529A2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ECB1127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F5DF530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293FB1E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2158F15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01EE2A8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BEA328E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14:paraId="13219CF6" w14:textId="77777777" w:rsidTr="002D4DBB">
        <w:tc>
          <w:tcPr>
            <w:tcW w:w="1080" w:type="dxa"/>
            <w:shd w:val="clear" w:color="auto" w:fill="auto"/>
          </w:tcPr>
          <w:p w14:paraId="55379D29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19507E2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5D5C48B5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85E3F44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2ADE2AE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3DDF1EC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496B3DD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47F09EB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8AC2DAD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0610D42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646546C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14:paraId="7DC5DD79" w14:textId="77777777" w:rsidTr="002D4DBB">
        <w:tc>
          <w:tcPr>
            <w:tcW w:w="1080" w:type="dxa"/>
            <w:shd w:val="clear" w:color="auto" w:fill="auto"/>
          </w:tcPr>
          <w:p w14:paraId="0B8F4829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2D0089E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51E73FF5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F8D7A70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19EEBC2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8C75FD9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3B4D0AB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AB5D283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C59D3BE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D1CE5EE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8ADC75C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14:paraId="44EAC0AC" w14:textId="77777777" w:rsidTr="002D4DBB">
        <w:tc>
          <w:tcPr>
            <w:tcW w:w="1080" w:type="dxa"/>
            <w:shd w:val="clear" w:color="auto" w:fill="auto"/>
          </w:tcPr>
          <w:p w14:paraId="2ACE6EFB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C846F1F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0FA7CD3C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3792986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4A3AD265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DA648ED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7F489CF0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FB99229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D28E2D2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4926769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F95E7CF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14:paraId="2FDAD88B" w14:textId="77777777" w:rsidTr="002D4DBB">
        <w:tc>
          <w:tcPr>
            <w:tcW w:w="1080" w:type="dxa"/>
            <w:shd w:val="clear" w:color="auto" w:fill="auto"/>
          </w:tcPr>
          <w:p w14:paraId="7CEE6378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06ADC64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7E95D472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5041DBD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9F5AD1C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0FECFA9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A713A9F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4E2B063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795CE56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9198333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2CAF9B8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14:paraId="799E6123" w14:textId="77777777" w:rsidTr="002D4DBB">
        <w:tc>
          <w:tcPr>
            <w:tcW w:w="1080" w:type="dxa"/>
            <w:shd w:val="clear" w:color="auto" w:fill="auto"/>
          </w:tcPr>
          <w:p w14:paraId="79B21805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0507B9E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6AA3235A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F90346D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2A37EF53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EE4FFB2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72322082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8161B0F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318BD6E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727FA87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3C2F784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14:paraId="787E2399" w14:textId="77777777" w:rsidTr="002D4DBB">
        <w:tc>
          <w:tcPr>
            <w:tcW w:w="1080" w:type="dxa"/>
            <w:shd w:val="clear" w:color="auto" w:fill="auto"/>
          </w:tcPr>
          <w:p w14:paraId="4C0161EB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C1644EB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D5ECF54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94488FB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4547D941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06664CF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3363D01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2CF271A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01C0530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DFFB5EA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5F2A3AD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14:paraId="1184A134" w14:textId="77777777" w:rsidTr="002D4DBB">
        <w:tc>
          <w:tcPr>
            <w:tcW w:w="1080" w:type="dxa"/>
            <w:shd w:val="clear" w:color="auto" w:fill="auto"/>
          </w:tcPr>
          <w:p w14:paraId="1A28993F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28BD8AF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6A048066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9BEA631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31FA772D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0BAB6DC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6061AFF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34672E3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0B26EE4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855078F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10FADA0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14:paraId="6E62EE40" w14:textId="77777777" w:rsidTr="002D4DBB">
        <w:tc>
          <w:tcPr>
            <w:tcW w:w="1080" w:type="dxa"/>
            <w:shd w:val="clear" w:color="auto" w:fill="auto"/>
          </w:tcPr>
          <w:p w14:paraId="282905B5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8CCC4F9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72AD6496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0F8D06C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4607182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2EF83DC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9A268FD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6A27221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10102A7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ECF9004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BD4D101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  <w:tr w:rsidR="00231B65" w:rsidRPr="00207E2A" w14:paraId="3AE2BD7F" w14:textId="77777777" w:rsidTr="002D4DBB">
        <w:tc>
          <w:tcPr>
            <w:tcW w:w="1080" w:type="dxa"/>
            <w:shd w:val="clear" w:color="auto" w:fill="auto"/>
          </w:tcPr>
          <w:p w14:paraId="645AF3C0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045F92D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6774E074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9D3A952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81366D7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B5CF47D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781C2398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A8E634B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38435CB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210AF1F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51B1433" w14:textId="77777777" w:rsidR="002F2468" w:rsidRPr="00207E2A" w:rsidRDefault="002F2468" w:rsidP="008A6900">
            <w:pPr>
              <w:pStyle w:val="NoSpacing"/>
              <w:rPr>
                <w:color w:val="C00000"/>
              </w:rPr>
            </w:pPr>
          </w:p>
        </w:tc>
      </w:tr>
    </w:tbl>
    <w:p w14:paraId="278C8A3A" w14:textId="77777777" w:rsidR="008A6900" w:rsidRDefault="002F2468" w:rsidP="008A6900">
      <w:pPr>
        <w:pStyle w:val="NoSpacing"/>
        <w:rPr>
          <w:color w:val="C00000"/>
        </w:rPr>
      </w:pP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  <w:t>PLEASE PAY LAST AMOUNT IN BALANCE COLUMN</w:t>
      </w:r>
    </w:p>
    <w:p w14:paraId="559FABC9" w14:textId="77777777" w:rsidR="008A6900" w:rsidRDefault="008A6900" w:rsidP="008A6900">
      <w:pPr>
        <w:pStyle w:val="NoSpacing"/>
        <w:rPr>
          <w:color w:val="C00000"/>
        </w:rPr>
      </w:pPr>
    </w:p>
    <w:p w14:paraId="698E1A41" w14:textId="77777777" w:rsidR="008A6900" w:rsidRDefault="008A6900" w:rsidP="008A6900">
      <w:pPr>
        <w:pStyle w:val="NoSpacing"/>
        <w:rPr>
          <w:color w:val="C00000"/>
        </w:rPr>
      </w:pPr>
    </w:p>
    <w:p w14:paraId="0B922075" w14:textId="77777777" w:rsidR="002F2468" w:rsidRDefault="002F2468" w:rsidP="008A6900">
      <w:pPr>
        <w:pStyle w:val="NoSpacing"/>
        <w:rPr>
          <w:color w:val="C00000"/>
        </w:rPr>
      </w:pPr>
    </w:p>
    <w:p w14:paraId="7FF3F11B" w14:textId="77777777" w:rsidR="002F2468" w:rsidRPr="008A6900" w:rsidRDefault="002F2468" w:rsidP="008A6900">
      <w:pPr>
        <w:pStyle w:val="NoSpacing"/>
        <w:rPr>
          <w:color w:val="C00000"/>
        </w:rPr>
      </w:pPr>
      <w:r>
        <w:rPr>
          <w:color w:val="C00000"/>
        </w:rPr>
        <w:t>THIS IS A COPY OF YOUR ACCOUNT AS IT APPEARS ON OUR RECORDS.</w:t>
      </w:r>
    </w:p>
    <w:sectPr w:rsidR="002F2468" w:rsidRPr="008A6900" w:rsidSect="00BE19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F98"/>
    <w:rsid w:val="00207E2A"/>
    <w:rsid w:val="00223FD6"/>
    <w:rsid w:val="00231B65"/>
    <w:rsid w:val="00276F98"/>
    <w:rsid w:val="002B7419"/>
    <w:rsid w:val="002D4DBB"/>
    <w:rsid w:val="002F2468"/>
    <w:rsid w:val="003A533A"/>
    <w:rsid w:val="00473F68"/>
    <w:rsid w:val="006427A6"/>
    <w:rsid w:val="00704CB6"/>
    <w:rsid w:val="007564DE"/>
    <w:rsid w:val="008A6900"/>
    <w:rsid w:val="009E2DDE"/>
    <w:rsid w:val="00B31D13"/>
    <w:rsid w:val="00B36178"/>
    <w:rsid w:val="00B84A7F"/>
    <w:rsid w:val="00BE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DF8B0"/>
  <w15:docId w15:val="{DDFFD714-EEDF-471A-A65C-4F10DBC62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94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6900"/>
    <w:rPr>
      <w:sz w:val="22"/>
      <w:szCs w:val="22"/>
    </w:rPr>
  </w:style>
  <w:style w:type="table" w:styleId="TableGrid">
    <w:name w:val="Table Grid"/>
    <w:basedOn w:val="TableNormal"/>
    <w:uiPriority w:val="59"/>
    <w:rsid w:val="003A53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mini\AppData\Local\Temp\Ledger%20DO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Ledger DOC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momini</dc:creator>
  <cp:lastModifiedBy>MM</cp:lastModifiedBy>
  <cp:revision>3</cp:revision>
  <dcterms:created xsi:type="dcterms:W3CDTF">2020-04-23T13:39:00Z</dcterms:created>
  <dcterms:modified xsi:type="dcterms:W3CDTF">2020-04-23T13:39:00Z</dcterms:modified>
</cp:coreProperties>
</file>